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22" w:rsidRPr="00FF496F" w:rsidRDefault="00640322" w:rsidP="000D1C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Мой прадед</w:t>
      </w:r>
    </w:p>
    <w:p w:rsidR="00640322" w:rsidRPr="00E768CD" w:rsidRDefault="00640322" w:rsidP="000D1C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768CD">
        <w:rPr>
          <w:rFonts w:ascii="Times New Roman" w:hAnsi="Times New Roman"/>
          <w:sz w:val="28"/>
          <w:szCs w:val="28"/>
        </w:rPr>
        <w:t>Мой прадед Курылёв Василий Петрович родился 12 января 1925 года в городе Елабуга. У него было два младших брата Иван и Павел. Василий окончил только начальную школу и пошёл работать, потому что нужно было помогать матери поднимать братьев.</w:t>
      </w:r>
    </w:p>
    <w:p w:rsidR="00640322" w:rsidRDefault="00640322" w:rsidP="000D1C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768CD">
        <w:rPr>
          <w:rFonts w:ascii="Times New Roman" w:hAnsi="Times New Roman"/>
          <w:sz w:val="28"/>
          <w:szCs w:val="28"/>
        </w:rPr>
        <w:t xml:space="preserve">Началась Великая Отечественная война. Василию исполнилось 18 лет. Осенью 1943 года Василия  призвали защищать Родину от фашистских захватчиков. Он служил в пехоте. Был ранен. </w:t>
      </w:r>
    </w:p>
    <w:p w:rsidR="00640322" w:rsidRPr="00E768CD" w:rsidRDefault="00640322" w:rsidP="000D1C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768CD">
        <w:rPr>
          <w:rFonts w:ascii="Times New Roman" w:hAnsi="Times New Roman"/>
          <w:sz w:val="28"/>
          <w:szCs w:val="28"/>
        </w:rPr>
        <w:t>После окончания войны остался служить в Финляндии, на границе. Вернулся домой только в 1950 году. Был награждён медалями « За победу над Германией в Великой Отечественной войне 1941-1945 годах», «За</w:t>
      </w:r>
      <w:r>
        <w:rPr>
          <w:rFonts w:ascii="Times New Roman" w:hAnsi="Times New Roman"/>
          <w:sz w:val="28"/>
          <w:szCs w:val="28"/>
        </w:rPr>
        <w:t xml:space="preserve"> боевые заслуги», «За отвагу», «30-</w:t>
      </w:r>
      <w:r w:rsidRPr="00E768CD">
        <w:rPr>
          <w:rFonts w:ascii="Times New Roman" w:hAnsi="Times New Roman"/>
          <w:sz w:val="28"/>
          <w:szCs w:val="28"/>
        </w:rPr>
        <w:t>летие советской армии и флота», «50 лет победы в Великой Отечественной войне», «70 лет вооруженных сил СССР». Работал сотрудником МВД при пересыльной тюрьме, которая находилась в здании технологического факультета ЕГПУ по улице Азина. Потом  до пенсии он работал на арматурном заводе. Умер 25 марта 2002 года.  Похоронен в городе Елабуга.</w:t>
      </w:r>
    </w:p>
    <w:p w:rsidR="00640322" w:rsidRPr="00E768CD" w:rsidRDefault="00640322" w:rsidP="000D1C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768CD">
        <w:rPr>
          <w:rFonts w:ascii="Times New Roman" w:hAnsi="Times New Roman"/>
          <w:sz w:val="28"/>
          <w:szCs w:val="28"/>
        </w:rPr>
        <w:t xml:space="preserve">В нашей семье хранится память о прадеде, это его медали и фотографии. Каждый год мы отмечаем день Победы и вспоминаем нашего прадеда. </w:t>
      </w:r>
    </w:p>
    <w:p w:rsidR="00640322" w:rsidRPr="00E768CD" w:rsidRDefault="00640322" w:rsidP="000D1C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68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E768CD">
        <w:rPr>
          <w:rFonts w:ascii="Times New Roman" w:hAnsi="Times New Roman"/>
          <w:sz w:val="28"/>
          <w:szCs w:val="28"/>
        </w:rPr>
        <w:t>Михайлова Екатерина</w:t>
      </w:r>
    </w:p>
    <w:p w:rsidR="00640322" w:rsidRPr="00E768CD" w:rsidRDefault="00640322" w:rsidP="000D1CA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768CD">
        <w:rPr>
          <w:rFonts w:ascii="Times New Roman" w:hAnsi="Times New Roman"/>
          <w:sz w:val="28"/>
          <w:szCs w:val="28"/>
        </w:rPr>
        <w:t>ученица 5 класса</w:t>
      </w:r>
    </w:p>
    <w:p w:rsidR="00640322" w:rsidRPr="00E768CD" w:rsidRDefault="00640322" w:rsidP="000D1CA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768CD">
        <w:rPr>
          <w:rFonts w:ascii="Times New Roman" w:hAnsi="Times New Roman"/>
          <w:sz w:val="28"/>
          <w:szCs w:val="28"/>
        </w:rPr>
        <w:t>гимназии №2</w:t>
      </w:r>
    </w:p>
    <w:p w:rsidR="00640322" w:rsidRPr="00E768CD" w:rsidRDefault="00640322" w:rsidP="000D1CA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768CD">
        <w:rPr>
          <w:rFonts w:ascii="Times New Roman" w:hAnsi="Times New Roman"/>
          <w:sz w:val="28"/>
          <w:szCs w:val="28"/>
        </w:rPr>
        <w:t>города Елабуги</w:t>
      </w:r>
    </w:p>
    <w:sectPr w:rsidR="00640322" w:rsidRPr="00E768CD" w:rsidSect="005C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9CA"/>
    <w:rsid w:val="000D1CA8"/>
    <w:rsid w:val="001B6180"/>
    <w:rsid w:val="003E2E27"/>
    <w:rsid w:val="00406641"/>
    <w:rsid w:val="005C3AF0"/>
    <w:rsid w:val="005D519F"/>
    <w:rsid w:val="00640322"/>
    <w:rsid w:val="007E6BFC"/>
    <w:rsid w:val="008029CA"/>
    <w:rsid w:val="00832621"/>
    <w:rsid w:val="009A2583"/>
    <w:rsid w:val="00A723AA"/>
    <w:rsid w:val="00AE38BF"/>
    <w:rsid w:val="00BD41E3"/>
    <w:rsid w:val="00DC5643"/>
    <w:rsid w:val="00E768CD"/>
    <w:rsid w:val="00FE7A6E"/>
    <w:rsid w:val="00FF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AF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1</Pages>
  <Words>206</Words>
  <Characters>1175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Ильшат</cp:lastModifiedBy>
  <cp:revision>9</cp:revision>
  <cp:lastPrinted>2015-01-15T17:29:00Z</cp:lastPrinted>
  <dcterms:created xsi:type="dcterms:W3CDTF">2014-03-18T06:10:00Z</dcterms:created>
  <dcterms:modified xsi:type="dcterms:W3CDTF">2015-02-25T09:50:00Z</dcterms:modified>
</cp:coreProperties>
</file>